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100" w:after="100" w:line="320" w:lineRule="exact"/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2</w:t>
      </w:r>
    </w:p>
    <w:p>
      <w:pPr>
        <w:pStyle w:val="2"/>
        <w:widowControl/>
        <w:shd w:val="clear" w:color="auto" w:fill="FFFFFF"/>
        <w:spacing w:line="27" w:lineRule="atLeast"/>
        <w:ind w:firstLine="3740" w:firstLineChars="850"/>
        <w:rPr>
          <w:rFonts w:cs="Calibri"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z w:val="44"/>
          <w:szCs w:val="44"/>
          <w:shd w:val="clear" w:color="auto" w:fill="FFFFFF"/>
        </w:rPr>
        <w:t>农业机械专项鉴定大纲征求意见表</w:t>
      </w:r>
    </w:p>
    <w:p>
      <w:pPr>
        <w:pStyle w:val="2"/>
        <w:widowControl/>
        <w:shd w:val="clear" w:color="auto" w:fill="FFFFFF"/>
        <w:spacing w:before="100" w:after="100" w:line="320" w:lineRule="exact"/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 xml:space="preserve">大纲名称：食用菌采摘机 </w:t>
      </w:r>
      <w:bookmarkStart w:id="0" w:name="_GoBack"/>
      <w:bookmarkEnd w:id="0"/>
    </w:p>
    <w:p>
      <w:pPr>
        <w:pStyle w:val="2"/>
        <w:widowControl/>
        <w:shd w:val="clear" w:color="auto" w:fill="FFFFFF"/>
        <w:spacing w:before="100" w:after="100" w:line="320" w:lineRule="exact"/>
        <w:rPr>
          <w:rFonts w:cs="Calibri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专家姓名：</w:t>
      </w: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               </w:t>
      </w:r>
      <w:r>
        <w:rPr>
          <w:rFonts w:ascii="宋体" w:hAnsi="宋体" w:cs="宋体"/>
          <w:color w:val="000000"/>
          <w:sz w:val="21"/>
          <w:szCs w:val="21"/>
          <w:shd w:val="clear" w:color="auto" w:fill="FFFFFF"/>
        </w:rPr>
        <w:t xml:space="preserve">                                                                  </w:t>
      </w: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    </w:t>
      </w: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日</w:t>
      </w: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</w:t>
      </w:r>
    </w:p>
    <w:tbl>
      <w:tblPr>
        <w:tblStyle w:val="3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3"/>
        <w:gridCol w:w="3628"/>
        <w:gridCol w:w="2442"/>
        <w:gridCol w:w="2440"/>
        <w:gridCol w:w="42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序号</w:t>
            </w: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大纲章条编号</w:t>
            </w: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意见内容</w:t>
            </w: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提出单位</w:t>
            </w: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处理意见及理由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418" w:right="1440" w:bottom="1418" w:left="1440" w:header="851" w:footer="992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NzRjZTY5MGQ5ZDVkNDZhOGMzYzY5MWQ1ZGY5M2UifQ=="/>
  </w:docVars>
  <w:rsids>
    <w:rsidRoot w:val="0E4C70C9"/>
    <w:rsid w:val="000C5F5F"/>
    <w:rsid w:val="00120005"/>
    <w:rsid w:val="0014553C"/>
    <w:rsid w:val="00151B73"/>
    <w:rsid w:val="001A5771"/>
    <w:rsid w:val="001C1B1B"/>
    <w:rsid w:val="003134DA"/>
    <w:rsid w:val="00345496"/>
    <w:rsid w:val="00366AEA"/>
    <w:rsid w:val="003A498B"/>
    <w:rsid w:val="003A5EE3"/>
    <w:rsid w:val="003C75DC"/>
    <w:rsid w:val="00550C09"/>
    <w:rsid w:val="005A7AD7"/>
    <w:rsid w:val="006A6575"/>
    <w:rsid w:val="00740BE7"/>
    <w:rsid w:val="007D538D"/>
    <w:rsid w:val="008A37CB"/>
    <w:rsid w:val="008D223D"/>
    <w:rsid w:val="008E0DB5"/>
    <w:rsid w:val="008E47FC"/>
    <w:rsid w:val="008E7A9D"/>
    <w:rsid w:val="00947E92"/>
    <w:rsid w:val="00995724"/>
    <w:rsid w:val="009E7429"/>
    <w:rsid w:val="00AA68AF"/>
    <w:rsid w:val="00B74726"/>
    <w:rsid w:val="00C00D97"/>
    <w:rsid w:val="00C06E11"/>
    <w:rsid w:val="00CD3DC1"/>
    <w:rsid w:val="00E142DC"/>
    <w:rsid w:val="00F07D3B"/>
    <w:rsid w:val="00F32DA4"/>
    <w:rsid w:val="00FA4BC8"/>
    <w:rsid w:val="0E4C70C9"/>
    <w:rsid w:val="1B9A2A5D"/>
    <w:rsid w:val="31E801B3"/>
    <w:rsid w:val="497018FA"/>
    <w:rsid w:val="50A05B3E"/>
    <w:rsid w:val="76AD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63</Words>
  <Characters>63</Characters>
  <Lines>0</Lines>
  <Paragraphs>0</Paragraphs>
  <TotalTime>0</TotalTime>
  <ScaleCrop>false</ScaleCrop>
  <LinksUpToDate>false</LinksUpToDate>
  <CharactersWithSpaces>164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2020-09-09T01:13:00Z</dcterms:created>
  <dc:creator>刘浩</dc:creator>
  <cp:lastModifiedBy>刘浩</cp:lastModifiedBy>
  <cp:lastPrinted>2020-09-08T08:30:00Z</cp:lastPrinted>
  <dcterms:modified xsi:type="dcterms:W3CDTF">2023-08-03T02:03:28Z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5E2463420171481DA9F855F0C958B3B1_13</vt:lpwstr>
  </property>
</Properties>
</file>